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20F" w:rsidRDefault="006D320F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6D320F" w:rsidRDefault="006D320F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6D320F" w:rsidRDefault="006D320F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</w:t>
      </w:r>
      <w:r w:rsidRPr="004F72C9">
        <w:rPr>
          <w:rFonts w:ascii="Times New Roman" w:hAnsi="Times New Roman"/>
          <w:sz w:val="24"/>
          <w:szCs w:val="24"/>
          <w:u w:val="single"/>
        </w:rPr>
        <w:t>_________ФУТБОЛ_____</w:t>
      </w:r>
      <w:r>
        <w:rPr>
          <w:rFonts w:ascii="Times New Roman" w:hAnsi="Times New Roman"/>
          <w:sz w:val="24"/>
          <w:szCs w:val="24"/>
        </w:rPr>
        <w:t xml:space="preserve"> педагог ____</w:t>
      </w:r>
      <w:r w:rsidRPr="004F72C9">
        <w:rPr>
          <w:rFonts w:ascii="Times New Roman" w:hAnsi="Times New Roman"/>
          <w:sz w:val="24"/>
          <w:szCs w:val="24"/>
          <w:u w:val="single"/>
        </w:rPr>
        <w:t>Колотушкин Денис Сергеевич___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D320F" w:rsidRPr="006B1CEA" w:rsidRDefault="006D320F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6D320F" w:rsidRPr="00CE101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6D320F" w:rsidRPr="00CE101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Футбол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28.04.20</w:t>
            </w:r>
          </w:p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Передачи мяча.</w:t>
            </w:r>
          </w:p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https://edu.tatar.ru/facultative/index/56661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6D320F" w:rsidRPr="00CE101A" w:rsidRDefault="006D320F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6D320F" w:rsidRPr="00CE101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Футбол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28.04.20</w:t>
            </w:r>
          </w:p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Передачи мяча.</w:t>
            </w:r>
          </w:p>
          <w:p w:rsidR="006D320F" w:rsidRPr="00CE101A" w:rsidRDefault="006D320F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https://edu.tatar.ru/facultative/index/72580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6D320F" w:rsidRPr="00CE101A" w:rsidRDefault="006D320F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6D320F" w:rsidRPr="00CE101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Футбол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30.04.20</w:t>
            </w:r>
          </w:p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Футбольные финты. Часть 1.</w:t>
            </w:r>
          </w:p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https://edu.tatar.ru/facultative/index/56661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6D320F" w:rsidRPr="00CE101A" w:rsidRDefault="006D320F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6D320F" w:rsidRPr="00CE101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Футбол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30.04.20</w:t>
            </w:r>
          </w:p>
          <w:p w:rsidR="006D320F" w:rsidRPr="00CE101A" w:rsidRDefault="006D320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Футбольные финты. Часть 1.</w:t>
            </w:r>
            <w:bookmarkStart w:id="0" w:name="_GoBack"/>
            <w:bookmarkEnd w:id="0"/>
          </w:p>
          <w:p w:rsidR="006D320F" w:rsidRPr="00CE101A" w:rsidRDefault="006D320F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https://edu.tatar.ru/facultative/index/72580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CE101A" w:rsidRDefault="006D320F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6D320F" w:rsidRPr="00CE101A" w:rsidRDefault="006D320F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1A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</w:tbl>
    <w:p w:rsidR="006D320F" w:rsidRDefault="006D320F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6D320F" w:rsidRDefault="006D320F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6D320F" w:rsidRDefault="006D320F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6D320F" w:rsidRDefault="006D320F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6D320F" w:rsidRDefault="006D320F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6D320F" w:rsidRDefault="006D320F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6D320F" w:rsidRDefault="006D320F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6D320F" w:rsidRDefault="006D320F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6D320F" w:rsidRDefault="006D320F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6D320F" w:rsidRDefault="006D320F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6D320F" w:rsidRDefault="006D320F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6D320F" w:rsidRDefault="006D320F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6D320F" w:rsidRDefault="006D320F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6D320F" w:rsidRDefault="006D320F" w:rsidP="00050781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6D320F" w:rsidRDefault="006D320F" w:rsidP="00050781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6D320F" w:rsidRDefault="006D320F" w:rsidP="00050781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</w:t>
      </w:r>
      <w:r w:rsidRPr="004F72C9">
        <w:rPr>
          <w:rFonts w:ascii="Times New Roman" w:hAnsi="Times New Roman"/>
          <w:sz w:val="24"/>
          <w:szCs w:val="24"/>
          <w:u w:val="single"/>
        </w:rPr>
        <w:t>_________</w:t>
      </w:r>
      <w:r>
        <w:rPr>
          <w:rFonts w:ascii="Times New Roman" w:hAnsi="Times New Roman"/>
          <w:sz w:val="24"/>
          <w:szCs w:val="24"/>
          <w:u w:val="single"/>
        </w:rPr>
        <w:t>ОФП</w:t>
      </w:r>
      <w:r w:rsidRPr="004F72C9">
        <w:rPr>
          <w:rFonts w:ascii="Times New Roman" w:hAnsi="Times New Roman"/>
          <w:sz w:val="24"/>
          <w:szCs w:val="24"/>
          <w:u w:val="single"/>
        </w:rPr>
        <w:t>_____</w:t>
      </w:r>
      <w:r>
        <w:rPr>
          <w:rFonts w:ascii="Times New Roman" w:hAnsi="Times New Roman"/>
          <w:sz w:val="24"/>
          <w:szCs w:val="24"/>
        </w:rPr>
        <w:t xml:space="preserve"> педагог ____</w:t>
      </w:r>
      <w:r w:rsidRPr="004F72C9">
        <w:rPr>
          <w:rFonts w:ascii="Times New Roman" w:hAnsi="Times New Roman"/>
          <w:sz w:val="24"/>
          <w:szCs w:val="24"/>
          <w:u w:val="single"/>
        </w:rPr>
        <w:t>Колотушкин Денис Сергеевич___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D320F" w:rsidRPr="006B1CEA" w:rsidRDefault="006D320F" w:rsidP="00050781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6D320F" w:rsidRPr="00852B1D" w:rsidTr="00AF2A5C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6D320F" w:rsidRPr="00852B1D" w:rsidTr="00AF2A5C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ОФП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27.04.20</w:t>
            </w:r>
          </w:p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Развитие быстроты.</w:t>
            </w:r>
          </w:p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https://edu.tatar.ru/facultative/index/72528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6D320F" w:rsidRPr="00852B1D" w:rsidTr="00AF2A5C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ОФП 3 гр, 3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27.04.20</w:t>
            </w:r>
          </w:p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Развитие быстроты.</w:t>
            </w:r>
          </w:p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 xml:space="preserve"> https://edu.tatar.ru/facultative/index/72578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6D320F" w:rsidRPr="00852B1D" w:rsidTr="00AF2A5C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ОФП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29.04.20</w:t>
            </w:r>
          </w:p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Упражнения на мышцы рук.</w:t>
            </w:r>
          </w:p>
          <w:p w:rsidR="006D320F" w:rsidRPr="00852B1D" w:rsidRDefault="006D320F" w:rsidP="00AF2A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https://edu.tatar.ru/facultative/index/72528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6D320F" w:rsidRPr="00852B1D" w:rsidTr="00AF2A5C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ОФП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29.04.20</w:t>
            </w:r>
          </w:p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Развитие быстроты.</w:t>
            </w:r>
          </w:p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https://edu.tatar.ru/facultative/index/72576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6D320F" w:rsidRPr="00852B1D" w:rsidTr="00AF2A5C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ОФП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01.05.20</w:t>
            </w:r>
          </w:p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Упражнения на мышцы рук.</w:t>
            </w:r>
          </w:p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https://edu.tatar.ru/facultative/index/72576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6D320F" w:rsidRPr="00852B1D" w:rsidTr="00AF2A5C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ОФП 3 гр, 3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01.05.20</w:t>
            </w:r>
          </w:p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Упражнения на мышцы рук.</w:t>
            </w:r>
          </w:p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https://edu.tatar.ru/facultative/index/72578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6D320F" w:rsidRPr="00852B1D" w:rsidRDefault="006D320F" w:rsidP="00AF2A5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1D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</w:tbl>
    <w:p w:rsidR="006D320F" w:rsidRPr="00380043" w:rsidRDefault="006D320F" w:rsidP="00050781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6D320F" w:rsidRPr="00380043" w:rsidRDefault="006D320F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sectPr w:rsidR="006D320F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3186C"/>
    <w:rsid w:val="00050781"/>
    <w:rsid w:val="000678F3"/>
    <w:rsid w:val="000B0C38"/>
    <w:rsid w:val="00380043"/>
    <w:rsid w:val="00403C64"/>
    <w:rsid w:val="00460B55"/>
    <w:rsid w:val="004F72C9"/>
    <w:rsid w:val="00663C49"/>
    <w:rsid w:val="00680F1E"/>
    <w:rsid w:val="006B1CEA"/>
    <w:rsid w:val="006C63AB"/>
    <w:rsid w:val="006D320F"/>
    <w:rsid w:val="007A6D92"/>
    <w:rsid w:val="007C4F0B"/>
    <w:rsid w:val="007D24DC"/>
    <w:rsid w:val="00852B1D"/>
    <w:rsid w:val="008C2A4D"/>
    <w:rsid w:val="00A94342"/>
    <w:rsid w:val="00AA1B29"/>
    <w:rsid w:val="00AF2A5C"/>
    <w:rsid w:val="00B5252F"/>
    <w:rsid w:val="00C30518"/>
    <w:rsid w:val="00C96F16"/>
    <w:rsid w:val="00CE101A"/>
    <w:rsid w:val="00CE497C"/>
    <w:rsid w:val="00D34C20"/>
    <w:rsid w:val="00E316BD"/>
    <w:rsid w:val="00ED285C"/>
    <w:rsid w:val="00F101C9"/>
    <w:rsid w:val="00F40464"/>
    <w:rsid w:val="00F4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B5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2</Pages>
  <Words>374</Words>
  <Characters>2137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11</cp:revision>
  <dcterms:created xsi:type="dcterms:W3CDTF">2020-04-07T05:16:00Z</dcterms:created>
  <dcterms:modified xsi:type="dcterms:W3CDTF">2020-04-24T07:01:00Z</dcterms:modified>
</cp:coreProperties>
</file>